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25"/>
        <w:gridCol w:w="4253"/>
      </w:tblGrid>
      <w:tr w:rsidR="004F78B7" w:rsidRPr="004F78B7" w14:paraId="2B39004C" w14:textId="77777777" w:rsidTr="00ED7ABD">
        <w:trPr>
          <w:trHeight w:val="2493"/>
        </w:trPr>
        <w:tc>
          <w:tcPr>
            <w:tcW w:w="9356" w:type="dxa"/>
            <w:gridSpan w:val="3"/>
          </w:tcPr>
          <w:p w14:paraId="1F048F7B" w14:textId="7AC571BE" w:rsidR="00CA1829" w:rsidRPr="00CB7C1F" w:rsidRDefault="00A25B16" w:rsidP="00851D67">
            <w:pPr>
              <w:pStyle w:val="Pealkiri1"/>
              <w:spacing w:after="0" w:afterAutospacing="0"/>
              <w:rPr>
                <w:b w:val="0"/>
              </w:rPr>
            </w:pPr>
            <w:r w:rsidRPr="00CB7C1F">
              <w:rPr>
                <w:b w:val="0"/>
                <w:noProof/>
              </w:rPr>
              <w:drawing>
                <wp:anchor distT="0" distB="0" distL="114300" distR="114300" simplePos="0" relativeHeight="251657728" behindDoc="1" locked="0" layoutInCell="1" allowOverlap="1" wp14:anchorId="11930544" wp14:editId="7AED4037">
                  <wp:simplePos x="0" y="0"/>
                  <wp:positionH relativeFrom="margin">
                    <wp:posOffset>2621915</wp:posOffset>
                  </wp:positionH>
                  <wp:positionV relativeFrom="margin">
                    <wp:posOffset>-228600</wp:posOffset>
                  </wp:positionV>
                  <wp:extent cx="657225" cy="828675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287" y="21352"/>
                      <wp:lineTo x="21287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011803" w14:textId="77777777" w:rsidR="00CA1829" w:rsidRPr="00CB7C1F" w:rsidRDefault="00CA1829" w:rsidP="00851D67">
            <w:pPr>
              <w:pStyle w:val="Pealkiri1"/>
              <w:spacing w:after="0" w:afterAutospacing="0"/>
              <w:rPr>
                <w:b w:val="0"/>
              </w:rPr>
            </w:pPr>
          </w:p>
          <w:p w14:paraId="7E02D2A6" w14:textId="77777777" w:rsidR="00CA1829" w:rsidRPr="00CB7C1F" w:rsidRDefault="00CA1829" w:rsidP="00851D67">
            <w:pPr>
              <w:pStyle w:val="Pealkiri1"/>
              <w:spacing w:after="0" w:afterAutospacing="0"/>
              <w:rPr>
                <w:b w:val="0"/>
              </w:rPr>
            </w:pPr>
          </w:p>
          <w:p w14:paraId="4D5826E9" w14:textId="77777777" w:rsidR="00CA1829" w:rsidRPr="00CB7C1F" w:rsidRDefault="00CA1829" w:rsidP="00851D67">
            <w:pPr>
              <w:pStyle w:val="Pealkiri1"/>
              <w:spacing w:after="0" w:afterAutospacing="0"/>
              <w:rPr>
                <w:b w:val="0"/>
              </w:rPr>
            </w:pPr>
          </w:p>
          <w:p w14:paraId="49D9952E" w14:textId="77777777" w:rsidR="004F78B7" w:rsidRPr="00471902" w:rsidRDefault="004F78B7" w:rsidP="00851D67">
            <w:pPr>
              <w:pStyle w:val="Pealkiri1"/>
              <w:spacing w:after="0" w:afterAutospacing="0"/>
            </w:pPr>
            <w:r w:rsidRPr="00471902">
              <w:t>LÄÄNE-HARJU VALLAVALITSUS</w:t>
            </w:r>
          </w:p>
          <w:p w14:paraId="3B3CEC10" w14:textId="77777777" w:rsidR="004F78B7" w:rsidRPr="004F78B7" w:rsidRDefault="004F78B7" w:rsidP="001775D0">
            <w:pPr>
              <w:rPr>
                <w:sz w:val="28"/>
                <w:szCs w:val="28"/>
              </w:rPr>
            </w:pPr>
          </w:p>
        </w:tc>
      </w:tr>
      <w:tr w:rsidR="00D40650" w:rsidRPr="001D4CFB" w14:paraId="4DC497EB" w14:textId="77777777" w:rsidTr="00ED7ABD">
        <w:trPr>
          <w:trHeight w:val="1172"/>
        </w:trPr>
        <w:tc>
          <w:tcPr>
            <w:tcW w:w="5103" w:type="dxa"/>
            <w:gridSpan w:val="2"/>
          </w:tcPr>
          <w:p w14:paraId="44CD3F52" w14:textId="2EC0FA69" w:rsidR="000C2E49" w:rsidRDefault="0014061F" w:rsidP="001775D0">
            <w:pPr>
              <w:pStyle w:val="Adressaat"/>
            </w:pPr>
            <w:r>
              <w:t>Keskkonnaamet</w:t>
            </w:r>
          </w:p>
          <w:p w14:paraId="626E1BEA" w14:textId="7F313953" w:rsidR="00CA1829" w:rsidRPr="00BF4D7C" w:rsidRDefault="00CA1829" w:rsidP="00ED7ABD">
            <w:pPr>
              <w:pStyle w:val="Adressaat"/>
              <w:rPr>
                <w:iCs/>
              </w:rPr>
            </w:pPr>
          </w:p>
        </w:tc>
        <w:tc>
          <w:tcPr>
            <w:tcW w:w="4253" w:type="dxa"/>
          </w:tcPr>
          <w:p w14:paraId="3531C6CF" w14:textId="32A6B535" w:rsidR="00124999" w:rsidRPr="006B118C" w:rsidRDefault="000957D2" w:rsidP="001775D0">
            <w:r w:rsidRPr="000957D2">
              <w:rPr>
                <w:i/>
                <w:iCs/>
              </w:rPr>
              <w:t>Kuupäev allkirjas</w:t>
            </w:r>
            <w:r w:rsidR="00480D83" w:rsidRPr="000957D2">
              <w:rPr>
                <w:i/>
                <w:iCs/>
              </w:rPr>
              <w:t xml:space="preserve"> </w:t>
            </w:r>
            <w:r w:rsidR="00480D83" w:rsidRPr="00480D83">
              <w:t>nr 6-</w:t>
            </w:r>
            <w:r>
              <w:t>2</w:t>
            </w:r>
            <w:r w:rsidR="00480D83" w:rsidRPr="00480D83">
              <w:t>/</w:t>
            </w:r>
            <w:r w:rsidR="00204B5D">
              <w:t>15</w:t>
            </w:r>
            <w:r w:rsidR="00B0499C">
              <w:t>40</w:t>
            </w:r>
          </w:p>
          <w:p w14:paraId="51A4D521" w14:textId="77777777" w:rsidR="00BF4D7C" w:rsidRPr="006B118C" w:rsidRDefault="00BF4D7C" w:rsidP="001775D0"/>
          <w:p w14:paraId="3B913C57" w14:textId="3548ADA7" w:rsidR="003B2A9C" w:rsidRPr="001D4CFB" w:rsidRDefault="003B2A9C" w:rsidP="001775D0"/>
        </w:tc>
      </w:tr>
      <w:tr w:rsidR="00EE4516" w:rsidRPr="001001A3" w14:paraId="6B715928" w14:textId="77777777" w:rsidTr="004361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678" w:type="dxa"/>
          <w:trHeight w:val="565"/>
        </w:trPr>
        <w:tc>
          <w:tcPr>
            <w:tcW w:w="4678" w:type="dxa"/>
          </w:tcPr>
          <w:p w14:paraId="0A04E2B3" w14:textId="77777777" w:rsidR="00EE4516" w:rsidRPr="00EE4516" w:rsidRDefault="00EE4516" w:rsidP="001001A3"/>
          <w:p w14:paraId="787995B6" w14:textId="77777777" w:rsidR="00EE4516" w:rsidRPr="001001A3" w:rsidRDefault="00EE4516" w:rsidP="001001A3">
            <w:pPr>
              <w:rPr>
                <w:b/>
              </w:rPr>
            </w:pPr>
          </w:p>
        </w:tc>
      </w:tr>
      <w:tr w:rsidR="00EE4516" w:rsidRPr="001001A3" w14:paraId="315DC8BD" w14:textId="77777777" w:rsidTr="004361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678" w:type="dxa"/>
          <w:trHeight w:val="573"/>
        </w:trPr>
        <w:tc>
          <w:tcPr>
            <w:tcW w:w="4678" w:type="dxa"/>
          </w:tcPr>
          <w:p w14:paraId="76763F0D" w14:textId="499A11C9" w:rsidR="0043613F" w:rsidRPr="001001A3" w:rsidRDefault="002147C2" w:rsidP="00204B5D">
            <w:pPr>
              <w:rPr>
                <w:b/>
              </w:rPr>
            </w:pPr>
            <w:r>
              <w:rPr>
                <w:b/>
              </w:rPr>
              <w:t xml:space="preserve">Seisukohtade küsimine </w:t>
            </w:r>
            <w:r w:rsidR="000957D2">
              <w:rPr>
                <w:b/>
              </w:rPr>
              <w:t>d</w:t>
            </w:r>
            <w:r w:rsidR="000957D2" w:rsidRPr="000957D2">
              <w:rPr>
                <w:b/>
              </w:rPr>
              <w:t>etailplaneeringu  algatami</w:t>
            </w:r>
            <w:r w:rsidR="000957D2">
              <w:rPr>
                <w:b/>
              </w:rPr>
              <w:t>s</w:t>
            </w:r>
            <w:r w:rsidR="000957D2" w:rsidRPr="000957D2">
              <w:rPr>
                <w:b/>
              </w:rPr>
              <w:t>e ja keskkonnamõju strateegilise hindamise algatamata jät</w:t>
            </w:r>
            <w:r w:rsidR="000957D2">
              <w:rPr>
                <w:b/>
              </w:rPr>
              <w:t>mise</w:t>
            </w:r>
            <w:r>
              <w:rPr>
                <w:b/>
              </w:rPr>
              <w:t xml:space="preserve"> eelnõule</w:t>
            </w:r>
            <w:r w:rsidR="004713E8">
              <w:rPr>
                <w:b/>
              </w:rPr>
              <w:t xml:space="preserve"> </w:t>
            </w:r>
            <w:r w:rsidR="00204B5D">
              <w:rPr>
                <w:b/>
              </w:rPr>
              <w:t>Laulasmaa külas</w:t>
            </w:r>
            <w:r w:rsidR="00A84BAA">
              <w:rPr>
                <w:b/>
              </w:rPr>
              <w:t xml:space="preserve"> </w:t>
            </w:r>
            <w:r w:rsidR="00204B5D" w:rsidRPr="00204B5D">
              <w:rPr>
                <w:b/>
              </w:rPr>
              <w:t>Kalda tee 1, Kalda tee 3, Kalda tee 5, Kloogaranna tee 33 katastriüksuste ja lähial</w:t>
            </w:r>
            <w:r w:rsidR="00204B5D">
              <w:rPr>
                <w:b/>
              </w:rPr>
              <w:t xml:space="preserve">a </w:t>
            </w:r>
            <w:r>
              <w:rPr>
                <w:b/>
              </w:rPr>
              <w:t>detailplaneeringule</w:t>
            </w:r>
            <w:r w:rsidR="000474DC" w:rsidRPr="000474DC">
              <w:rPr>
                <w:b/>
              </w:rPr>
              <w:t xml:space="preserve"> </w:t>
            </w:r>
          </w:p>
        </w:tc>
      </w:tr>
    </w:tbl>
    <w:p w14:paraId="75EACD9A" w14:textId="77777777" w:rsidR="00141F90" w:rsidRDefault="00141F90" w:rsidP="00141F90">
      <w:pPr>
        <w:pStyle w:val="Snum"/>
      </w:pPr>
    </w:p>
    <w:p w14:paraId="4BDE9012" w14:textId="77777777" w:rsidR="00DE73FD" w:rsidRDefault="00DE73FD" w:rsidP="00141F90">
      <w:pPr>
        <w:pStyle w:val="Snum"/>
      </w:pPr>
    </w:p>
    <w:p w14:paraId="208E5030" w14:textId="77777777" w:rsidR="00204B5D" w:rsidRPr="00204B5D" w:rsidRDefault="00091566" w:rsidP="00204B5D">
      <w:pPr>
        <w:rPr>
          <w:rFonts w:cs="Mangal"/>
        </w:rPr>
      </w:pPr>
      <w:r>
        <w:t xml:space="preserve">Edastame Teile </w:t>
      </w:r>
      <w:r w:rsidR="003128A3">
        <w:t xml:space="preserve">seisukohtade saamiseks </w:t>
      </w:r>
      <w:r>
        <w:t>vastavalt</w:t>
      </w:r>
      <w:r w:rsidR="000C3434" w:rsidRPr="000C3434">
        <w:t xml:space="preserve"> </w:t>
      </w:r>
      <w:r w:rsidR="000C3434">
        <w:t>p</w:t>
      </w:r>
      <w:r w:rsidR="000C3434" w:rsidRPr="000C3434">
        <w:t xml:space="preserve">laneerimisseaduse § 142 lõike 6 </w:t>
      </w:r>
      <w:r w:rsidR="000C3434">
        <w:t xml:space="preserve">ja </w:t>
      </w:r>
      <w:r w:rsidR="0014061F">
        <w:t>k</w:t>
      </w:r>
      <w:r w:rsidR="0014061F" w:rsidRPr="0014061F">
        <w:t>eskkonnamõju hindamise ja keskkonnajuhtimissüsteemi seaduse § 33 lõike</w:t>
      </w:r>
      <w:r w:rsidR="00CD6C50">
        <w:t>le</w:t>
      </w:r>
      <w:r w:rsidR="0014061F" w:rsidRPr="0014061F">
        <w:t xml:space="preserve"> 6</w:t>
      </w:r>
      <w:r w:rsidR="003128A3">
        <w:t xml:space="preserve"> </w:t>
      </w:r>
      <w:r w:rsidR="003128A3" w:rsidRPr="003128A3">
        <w:t>keskkonnamõju strateegiline hindami</w:t>
      </w:r>
      <w:r w:rsidR="00CD6C50">
        <w:t>s</w:t>
      </w:r>
      <w:r w:rsidR="003128A3" w:rsidRPr="003128A3">
        <w:t xml:space="preserve">e </w:t>
      </w:r>
      <w:r w:rsidR="003128A3">
        <w:t xml:space="preserve">mittealgatamise eelnõu </w:t>
      </w:r>
      <w:r w:rsidR="003128A3" w:rsidRPr="003128A3">
        <w:t xml:space="preserve">Lääne-Harju vallas </w:t>
      </w:r>
      <w:r w:rsidR="00204B5D" w:rsidRPr="00204B5D">
        <w:rPr>
          <w:rFonts w:cs="Mangal"/>
        </w:rPr>
        <w:t>Laulasmaa külas Kalda tee 1, Kalda tee 3, Kalda tee 5, Kloogaranna tee 33 katastriüksustel ja lähialal.</w:t>
      </w:r>
    </w:p>
    <w:p w14:paraId="380EC874" w14:textId="0EA703AD" w:rsidR="00091566" w:rsidRDefault="00091566" w:rsidP="00091566">
      <w:pPr>
        <w:pStyle w:val="Snum"/>
      </w:pPr>
    </w:p>
    <w:p w14:paraId="49E4EF4F" w14:textId="09AB174F" w:rsidR="008D7E18" w:rsidRPr="008D7E18" w:rsidRDefault="008D7E18" w:rsidP="008D7E18">
      <w:pPr>
        <w:rPr>
          <w:rFonts w:cs="Mangal"/>
        </w:rPr>
      </w:pPr>
      <w:r w:rsidRPr="008D7E18">
        <w:rPr>
          <w:rFonts w:cs="Mangal"/>
        </w:rPr>
        <w:t>Planeeritav ala asub Keila vallavalitsuse 07.09.2006 korraldusega nr 993 kehtestatud Laulasmäe XXI detailplaneeringu alal. Laulasmäe XXI detailplaneeringu osas on pooleli kohtumenetlus detailplaneeringu õigustühiseks tunnistamise kohta.</w:t>
      </w:r>
      <w:r>
        <w:rPr>
          <w:rFonts w:cs="Mangal"/>
        </w:rPr>
        <w:t xml:space="preserve"> Võrreldes vaidlusaluse Laulasmäe XXI dtaiplalaneeringu lahendusega on muudetud hoonete paiknemist kaldaastangu suhtes et vähendada häirivat mõju astangu alusete kruntide</w:t>
      </w:r>
      <w:r w:rsidRPr="008D7E18">
        <w:t xml:space="preserve"> </w:t>
      </w:r>
      <w:r w:rsidRPr="008D7E18">
        <w:rPr>
          <w:rFonts w:cs="Mangal"/>
        </w:rPr>
        <w:t>privaatsusele</w:t>
      </w:r>
      <w:r>
        <w:rPr>
          <w:rFonts w:cs="Mangal"/>
        </w:rPr>
        <w:t xml:space="preserve">. </w:t>
      </w:r>
    </w:p>
    <w:p w14:paraId="2A2CED59" w14:textId="40828C78" w:rsidR="00091566" w:rsidRDefault="00821F58" w:rsidP="00091566">
      <w:pPr>
        <w:pStyle w:val="Snum"/>
      </w:pPr>
      <w:r>
        <w:t>2021 aastal on planeeringualal i</w:t>
      </w:r>
      <w:r w:rsidR="008D7E18">
        <w:t>nventeeritud väärtuslik taimestik ja ümber istuta</w:t>
      </w:r>
      <w:r>
        <w:t>t</w:t>
      </w:r>
      <w:r w:rsidR="008D7E18">
        <w:t xml:space="preserve">ud </w:t>
      </w:r>
      <w:r>
        <w:t>kaitsealused taimed</w:t>
      </w:r>
      <w:r w:rsidR="000B7A59">
        <w:t>ning teostatud vastav seire.</w:t>
      </w:r>
    </w:p>
    <w:p w14:paraId="799C1187" w14:textId="758126D9" w:rsidR="00821F58" w:rsidRDefault="000B7A59" w:rsidP="00091566">
      <w:pPr>
        <w:pStyle w:val="Snum"/>
      </w:pPr>
      <w:r w:rsidRPr="000B7A59">
        <w:t xml:space="preserve">Antud detailplaneering </w:t>
      </w:r>
      <w:r w:rsidR="005C69E5">
        <w:t>jä</w:t>
      </w:r>
      <w:r w:rsidR="005F26FB">
        <w:t>r</w:t>
      </w:r>
      <w:r w:rsidR="005C69E5">
        <w:t>gib</w:t>
      </w:r>
      <w:r w:rsidRPr="000B7A59">
        <w:t xml:space="preserve"> </w:t>
      </w:r>
      <w:r>
        <w:t>Harju M</w:t>
      </w:r>
      <w:r w:rsidRPr="000B7A59">
        <w:t>aakonnaplaneeringu</w:t>
      </w:r>
      <w:r>
        <w:t>t</w:t>
      </w:r>
      <w:r w:rsidR="005F26FB">
        <w:t xml:space="preserve"> </w:t>
      </w:r>
      <w:r w:rsidR="005F26FB" w:rsidRPr="005F26FB">
        <w:t>2030+</w:t>
      </w:r>
      <w:r w:rsidRPr="000B7A59">
        <w:t xml:space="preserve">, kus </w:t>
      </w:r>
      <w:r w:rsidR="005F26FB">
        <w:t xml:space="preserve">Laulasmaa küla </w:t>
      </w:r>
      <w:r w:rsidRPr="000B7A59">
        <w:t xml:space="preserve">piirkond on kavandatud linnalise </w:t>
      </w:r>
      <w:r w:rsidR="005C69E5">
        <w:t>asutusega</w:t>
      </w:r>
      <w:r w:rsidRPr="000B7A59">
        <w:t xml:space="preserve"> alaks</w:t>
      </w:r>
      <w:r>
        <w:t xml:space="preserve">. </w:t>
      </w:r>
      <w:r w:rsidR="00004735">
        <w:t xml:space="preserve">Kloogaranna tee </w:t>
      </w:r>
      <w:r w:rsidR="00821F58">
        <w:t>ül</w:t>
      </w:r>
      <w:r w:rsidR="00004735">
        <w:t>e</w:t>
      </w:r>
      <w:r w:rsidR="00821F58">
        <w:t>tus</w:t>
      </w:r>
      <w:r w:rsidR="00483403">
        <w:t>koha</w:t>
      </w:r>
      <w:r w:rsidR="00821F58">
        <w:t xml:space="preserve"> </w:t>
      </w:r>
      <w:r w:rsidR="00483403">
        <w:t xml:space="preserve">lahendamiseks ja </w:t>
      </w:r>
      <w:r w:rsidR="00821F58">
        <w:t>ohtuse parandamiseks tuleks</w:t>
      </w:r>
      <w:r w:rsidRPr="000B7A59">
        <w:t xml:space="preserve"> planeeringu elluviimisel</w:t>
      </w:r>
      <w:r>
        <w:t xml:space="preserve"> </w:t>
      </w:r>
      <w:r w:rsidR="00004735">
        <w:t>liikluskorraldust muuta ja vähendada piirkiirust lähialas vastavalt lisatud ettepanekule.</w:t>
      </w:r>
    </w:p>
    <w:p w14:paraId="69FA3141" w14:textId="77777777" w:rsidR="003778A1" w:rsidRDefault="003778A1" w:rsidP="00091566">
      <w:pPr>
        <w:pStyle w:val="Snum"/>
      </w:pPr>
    </w:p>
    <w:p w14:paraId="14AB5BD8" w14:textId="77777777" w:rsidR="00F41C0F" w:rsidRDefault="00F41C0F" w:rsidP="003C7372">
      <w:pPr>
        <w:pStyle w:val="Snum"/>
      </w:pPr>
    </w:p>
    <w:p w14:paraId="494AE7D8" w14:textId="77777777" w:rsidR="001D7DE8" w:rsidRDefault="001D7DE8" w:rsidP="001D7DE8">
      <w:pPr>
        <w:pStyle w:val="Snum"/>
      </w:pPr>
    </w:p>
    <w:p w14:paraId="59AD1C57" w14:textId="77777777" w:rsidR="001D7DE8" w:rsidRDefault="001D7DE8" w:rsidP="001D7DE8">
      <w:pPr>
        <w:pStyle w:val="Snum"/>
      </w:pPr>
      <w:r>
        <w:t>Lugupidamisega</w:t>
      </w:r>
    </w:p>
    <w:p w14:paraId="61250B66" w14:textId="77777777" w:rsidR="001D7DE8" w:rsidRDefault="001D7DE8" w:rsidP="001D7DE8">
      <w:pPr>
        <w:pStyle w:val="Snum"/>
      </w:pPr>
    </w:p>
    <w:p w14:paraId="65332111" w14:textId="77777777" w:rsidR="001D7DE8" w:rsidRDefault="001D7DE8" w:rsidP="001D7DE8">
      <w:pPr>
        <w:pStyle w:val="Snum"/>
      </w:pPr>
    </w:p>
    <w:p w14:paraId="75888148" w14:textId="77777777" w:rsidR="001D7DE8" w:rsidRDefault="001D7DE8" w:rsidP="001D7DE8">
      <w:pPr>
        <w:pStyle w:val="Snum"/>
      </w:pPr>
      <w:r>
        <w:t>(allkirjastatud digitaalselt)</w:t>
      </w:r>
    </w:p>
    <w:p w14:paraId="10D4ADE1" w14:textId="77777777" w:rsidR="001D7DE8" w:rsidRDefault="001D7DE8" w:rsidP="001D7DE8">
      <w:pPr>
        <w:pStyle w:val="Snum"/>
      </w:pPr>
      <w:r>
        <w:t>Erki Ruben</w:t>
      </w:r>
    </w:p>
    <w:p w14:paraId="4A1F5AFE" w14:textId="77777777" w:rsidR="001D7DE8" w:rsidRDefault="001D7DE8" w:rsidP="001D7DE8">
      <w:pPr>
        <w:pStyle w:val="Snum"/>
      </w:pPr>
      <w:r>
        <w:t>abivallavanem</w:t>
      </w:r>
    </w:p>
    <w:p w14:paraId="2FF29C57" w14:textId="304DA3C9" w:rsidR="001D7DE8" w:rsidRDefault="001D7DE8" w:rsidP="001D7DE8">
      <w:pPr>
        <w:pStyle w:val="Snum"/>
      </w:pPr>
    </w:p>
    <w:p w14:paraId="2D9130FC" w14:textId="77777777" w:rsidR="00204159" w:rsidRDefault="00204159" w:rsidP="001D7DE8">
      <w:pPr>
        <w:pStyle w:val="Snum"/>
      </w:pPr>
    </w:p>
    <w:p w14:paraId="650890A4" w14:textId="547F9086" w:rsidR="00405DE4" w:rsidRDefault="00CD6882" w:rsidP="001D7DE8">
      <w:pPr>
        <w:pStyle w:val="Snum"/>
      </w:pPr>
      <w:r>
        <w:t>Lisad:</w:t>
      </w:r>
    </w:p>
    <w:p w14:paraId="3CD83753" w14:textId="4514ABB7" w:rsidR="00CD6882" w:rsidRDefault="0018362C" w:rsidP="00CD6882">
      <w:pPr>
        <w:pStyle w:val="Snum"/>
        <w:numPr>
          <w:ilvl w:val="0"/>
          <w:numId w:val="1"/>
        </w:numPr>
      </w:pPr>
      <w:r>
        <w:t>E</w:t>
      </w:r>
      <w:r w:rsidR="00127A79">
        <w:t>e</w:t>
      </w:r>
      <w:r>
        <w:t>lnõu „</w:t>
      </w:r>
      <w:r w:rsidRPr="0018362C">
        <w:t>Detailplaneeringu algatamine ja keskkonnamõju strateegilise hindamise algatamata jätm</w:t>
      </w:r>
      <w:r>
        <w:t>in</w:t>
      </w:r>
      <w:r w:rsidRPr="0018362C">
        <w:t>e</w:t>
      </w:r>
      <w:r>
        <w:t>“</w:t>
      </w:r>
    </w:p>
    <w:p w14:paraId="215BC467" w14:textId="1439D717" w:rsidR="00CD6882" w:rsidRDefault="00CD6882" w:rsidP="00CD6882">
      <w:pPr>
        <w:pStyle w:val="Snum"/>
        <w:numPr>
          <w:ilvl w:val="0"/>
          <w:numId w:val="1"/>
        </w:numPr>
      </w:pPr>
      <w:r>
        <w:t>Keskkonnamõju strateegiline eelhindamine</w:t>
      </w:r>
    </w:p>
    <w:p w14:paraId="0AA028B8" w14:textId="0A34E044" w:rsidR="0018362C" w:rsidRDefault="0018362C" w:rsidP="00CD6882">
      <w:pPr>
        <w:pStyle w:val="Snum"/>
        <w:numPr>
          <w:ilvl w:val="0"/>
          <w:numId w:val="1"/>
        </w:numPr>
      </w:pPr>
      <w:r>
        <w:t xml:space="preserve"> Algatamise </w:t>
      </w:r>
      <w:r w:rsidR="004713E8">
        <w:t>eskiis</w:t>
      </w:r>
    </w:p>
    <w:p w14:paraId="172B0766" w14:textId="2651C7BD" w:rsidR="00483403" w:rsidRDefault="00483403" w:rsidP="00CD6882">
      <w:pPr>
        <w:pStyle w:val="Snum"/>
        <w:numPr>
          <w:ilvl w:val="0"/>
          <w:numId w:val="1"/>
        </w:numPr>
      </w:pPr>
      <w:r w:rsidRPr="00483403">
        <w:lastRenderedPageBreak/>
        <w:t>11390 Tallinn-Rannamõisa-Kloogaranna km 31,35</w:t>
      </w:r>
      <w:r>
        <w:t xml:space="preserve"> liikluskorralduse muutmise ettepanek</w:t>
      </w:r>
    </w:p>
    <w:p w14:paraId="07556926" w14:textId="05F9DF16" w:rsidR="00937C9C" w:rsidRDefault="00937C9C" w:rsidP="001D7DE8">
      <w:pPr>
        <w:pStyle w:val="Snum"/>
      </w:pPr>
    </w:p>
    <w:p w14:paraId="24B667DC" w14:textId="43594598" w:rsidR="00CD6882" w:rsidRDefault="00EE6FCA" w:rsidP="001D7DE8">
      <w:pPr>
        <w:pStyle w:val="Snum"/>
      </w:pPr>
      <w:r>
        <w:t>Sama kiri Maa-ja Ruumiamet</w:t>
      </w:r>
    </w:p>
    <w:p w14:paraId="054AB6FD" w14:textId="1ED8FCF1" w:rsidR="00EE6FCA" w:rsidRDefault="00EE6FCA" w:rsidP="001D7DE8">
      <w:pPr>
        <w:pStyle w:val="Snum"/>
      </w:pPr>
      <w:r>
        <w:tab/>
        <w:t xml:space="preserve">    Transpordiamet</w:t>
      </w:r>
    </w:p>
    <w:p w14:paraId="4EDBB861" w14:textId="244BC3D7" w:rsidR="003132CB" w:rsidRDefault="00EE6FCA" w:rsidP="001D7DE8">
      <w:pPr>
        <w:pStyle w:val="Snum"/>
      </w:pPr>
      <w:r>
        <w:tab/>
        <w:t>…Terviseamet</w:t>
      </w:r>
    </w:p>
    <w:p w14:paraId="58CC043E" w14:textId="7E8299C2" w:rsidR="00B83236" w:rsidRDefault="00B83236" w:rsidP="001D7DE8">
      <w:pPr>
        <w:pStyle w:val="Snum"/>
      </w:pPr>
      <w:r>
        <w:tab/>
        <w:t xml:space="preserve">    Telia Eesti AS</w:t>
      </w:r>
    </w:p>
    <w:p w14:paraId="6E1E9F4A" w14:textId="62178183" w:rsidR="003132CB" w:rsidRDefault="0097293A" w:rsidP="001D7DE8">
      <w:pPr>
        <w:pStyle w:val="Snum"/>
      </w:pPr>
      <w:r>
        <w:tab/>
        <w:t>…Nimekiri</w:t>
      </w:r>
    </w:p>
    <w:p w14:paraId="14C33206" w14:textId="77777777" w:rsidR="00EE6FCA" w:rsidRDefault="00EE6FCA" w:rsidP="001D7DE8">
      <w:pPr>
        <w:pStyle w:val="Snum"/>
      </w:pPr>
    </w:p>
    <w:p w14:paraId="2ABF584B" w14:textId="77777777" w:rsidR="00EE6FCA" w:rsidRDefault="00EE6FCA" w:rsidP="001D7DE8">
      <w:pPr>
        <w:pStyle w:val="Snum"/>
      </w:pPr>
    </w:p>
    <w:p w14:paraId="096475D3" w14:textId="477891C0" w:rsidR="001D7DE8" w:rsidRDefault="001D7DE8" w:rsidP="001D7DE8">
      <w:pPr>
        <w:pStyle w:val="Snum"/>
      </w:pPr>
      <w:r>
        <w:t>Ado Pallase</w:t>
      </w:r>
      <w:r w:rsidR="000C3434">
        <w:t xml:space="preserve"> </w:t>
      </w:r>
    </w:p>
    <w:p w14:paraId="0FE04F31" w14:textId="288CAF5E" w:rsidR="00A13FDE" w:rsidRDefault="00D01FE7" w:rsidP="001D7DE8">
      <w:pPr>
        <w:pStyle w:val="Snum"/>
      </w:pPr>
      <w:r>
        <w:t>a</w:t>
      </w:r>
      <w:r w:rsidR="0075187B">
        <w:t>do.pallase@laaneharju.ee</w:t>
      </w:r>
    </w:p>
    <w:sectPr w:rsidR="00A13FDE" w:rsidSect="00077F1B">
      <w:footerReference w:type="default" r:id="rId12"/>
      <w:headerReference w:type="first" r:id="rId13"/>
      <w:footerReference w:type="first" r:id="rId14"/>
      <w:pgSz w:w="11906" w:h="16838" w:code="9"/>
      <w:pgMar w:top="227" w:right="851" w:bottom="454" w:left="1701" w:header="39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50AF9" w14:textId="77777777" w:rsidR="009C4B54" w:rsidRDefault="009C4B54" w:rsidP="00DF44DF">
      <w:r>
        <w:separator/>
      </w:r>
    </w:p>
  </w:endnote>
  <w:endnote w:type="continuationSeparator" w:id="0">
    <w:p w14:paraId="64CEAC7F" w14:textId="77777777" w:rsidR="009C4B54" w:rsidRDefault="009C4B54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CDE7" w14:textId="77777777" w:rsidR="003B2A9C" w:rsidRPr="00AD2EA7" w:rsidRDefault="00C5652E" w:rsidP="007056E1">
    <w:pPr>
      <w:pStyle w:val="Jalus1"/>
    </w:pPr>
    <w:r w:rsidRPr="00AD2EA7">
      <w:fldChar w:fldCharType="begin"/>
    </w:r>
    <w:r w:rsidR="003B2A9C" w:rsidRPr="00AD2EA7">
      <w:instrText xml:space="preserve"> PAGE </w:instrText>
    </w:r>
    <w:r w:rsidRPr="00AD2EA7">
      <w:fldChar w:fldCharType="separate"/>
    </w:r>
    <w:r w:rsidR="00ED7ABD">
      <w:rPr>
        <w:noProof/>
      </w:rPr>
      <w:t>2</w:t>
    </w:r>
    <w:r w:rsidRPr="00AD2EA7">
      <w:fldChar w:fldCharType="end"/>
    </w:r>
    <w:r w:rsidR="003B2A9C" w:rsidRPr="00AD2EA7">
      <w:t xml:space="preserve"> (</w:t>
    </w:r>
    <w:fldSimple w:instr=" NUMPAGES ">
      <w:r w:rsidR="0043613F">
        <w:rPr>
          <w:noProof/>
        </w:rPr>
        <w:t>1</w:t>
      </w:r>
    </w:fldSimple>
    <w:r w:rsidR="003B2A9C" w:rsidRPr="00AD2EA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71ED" w14:textId="2F57F990" w:rsidR="000A17B5" w:rsidRPr="000A17B5" w:rsidRDefault="00531789" w:rsidP="00B53317">
    <w:pPr>
      <w:pStyle w:val="Jalus1"/>
    </w:pPr>
    <w:r>
      <w:t xml:space="preserve">Rae 38 </w:t>
    </w:r>
    <w:r w:rsidR="00773175">
      <w:rPr>
        <w:rFonts w:cs="Times New Roman"/>
      </w:rPr>
      <w:t>|</w:t>
    </w:r>
    <w:r w:rsidR="000A17B5" w:rsidRPr="000A17B5">
      <w:t xml:space="preserve"> </w:t>
    </w:r>
    <w:r>
      <w:t>Paldiski</w:t>
    </w:r>
    <w:r w:rsidR="00773175">
      <w:t xml:space="preserve"> </w:t>
    </w:r>
    <w:r w:rsidR="00773175">
      <w:rPr>
        <w:rFonts w:cs="Times New Roman"/>
      </w:rPr>
      <w:t>|</w:t>
    </w:r>
    <w:r w:rsidR="000A17B5" w:rsidRPr="000A17B5">
      <w:t xml:space="preserve"> </w:t>
    </w:r>
    <w:r w:rsidR="00CA1829">
      <w:t xml:space="preserve">76806 </w:t>
    </w:r>
    <w:r>
      <w:t xml:space="preserve">Harjumaa </w:t>
    </w:r>
    <w:r w:rsidR="00773175">
      <w:rPr>
        <w:rFonts w:cs="Times New Roman"/>
      </w:rPr>
      <w:t>|</w:t>
    </w:r>
    <w:r>
      <w:t xml:space="preserve"> </w:t>
    </w:r>
    <w:r w:rsidRPr="00531789">
      <w:t>679 0600</w:t>
    </w:r>
    <w:r w:rsidR="00773175">
      <w:t xml:space="preserve"> </w:t>
    </w:r>
    <w:r w:rsidR="00773175">
      <w:rPr>
        <w:rFonts w:cs="Times New Roman"/>
      </w:rPr>
      <w:t>|</w:t>
    </w:r>
    <w:r>
      <w:t xml:space="preserve"> info</w:t>
    </w:r>
    <w:r w:rsidR="000A17B5" w:rsidRPr="000A17B5">
      <w:t>@</w:t>
    </w:r>
    <w:r w:rsidR="00773175">
      <w:t xml:space="preserve">laaneharju.ee </w:t>
    </w:r>
    <w:r w:rsidR="00773175">
      <w:rPr>
        <w:rFonts w:cs="Times New Roman"/>
      </w:rPr>
      <w:t>|</w:t>
    </w:r>
    <w:r>
      <w:t xml:space="preserve"> www.laaneharju</w:t>
    </w:r>
    <w:r w:rsidR="000A17B5" w:rsidRPr="000A17B5">
      <w:t>.ee</w:t>
    </w:r>
    <w:r w:rsidR="00B53317">
      <w:t xml:space="preserve"> </w:t>
    </w:r>
    <w:r w:rsidR="00E44FF4" w:rsidRPr="00E44FF4">
      <w:t>|</w:t>
    </w:r>
    <w:r>
      <w:t xml:space="preserve"> </w:t>
    </w:r>
    <w:r w:rsidR="00D74153">
      <w:t xml:space="preserve">Registrikood </w:t>
    </w:r>
    <w:r w:rsidR="00D74153">
      <w:rPr>
        <w:rFonts w:cs="Times New Roman"/>
      </w:rPr>
      <w:t>77000200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9F9B" w14:textId="77777777" w:rsidR="009C4B54" w:rsidRDefault="009C4B54" w:rsidP="00DF44DF">
      <w:r>
        <w:separator/>
      </w:r>
    </w:p>
  </w:footnote>
  <w:footnote w:type="continuationSeparator" w:id="0">
    <w:p w14:paraId="18DEBE7F" w14:textId="77777777" w:rsidR="009C4B54" w:rsidRDefault="009C4B54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CFB51" w14:textId="36496D50" w:rsidR="008F63D4" w:rsidRDefault="00A25B16" w:rsidP="00CA1829">
    <w:pPr>
      <w:pStyle w:val="Header"/>
      <w:jc w:val="left"/>
    </w:pPr>
    <w:r>
      <w:rPr>
        <w:noProof/>
        <w:lang w:eastAsia="et-EE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BB3C4B" wp14:editId="335DF33E">
              <wp:simplePos x="0" y="0"/>
              <wp:positionH relativeFrom="column">
                <wp:posOffset>3672840</wp:posOffset>
              </wp:positionH>
              <wp:positionV relativeFrom="paragraph">
                <wp:posOffset>-25400</wp:posOffset>
              </wp:positionV>
              <wp:extent cx="2371725" cy="8540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854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8586D" w14:textId="714F46B7" w:rsidR="00CA1829" w:rsidRDefault="00CA1829" w:rsidP="00CA1829">
                          <w:pPr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B3C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pt;margin-top:-2pt;width:186.75pt;height:6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" stroked="f">
              <v:textbox>
                <w:txbxContent>
                  <w:p w14:paraId="62F8586D" w14:textId="714F46B7" w:rsidR="00CA1829" w:rsidRDefault="00CA1829" w:rsidP="00CA1829">
                    <w:pPr>
                      <w:jc w:val="right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E5BC9"/>
    <w:multiLevelType w:val="hybridMultilevel"/>
    <w:tmpl w:val="296A4D6C"/>
    <w:lvl w:ilvl="0" w:tplc="BEBA9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9" w:hanging="360"/>
      </w:pPr>
    </w:lvl>
    <w:lvl w:ilvl="2" w:tplc="0425001B" w:tentative="1">
      <w:start w:val="1"/>
      <w:numFmt w:val="lowerRoman"/>
      <w:lvlText w:val="%3."/>
      <w:lvlJc w:val="right"/>
      <w:pPr>
        <w:ind w:left="2509" w:hanging="180"/>
      </w:pPr>
    </w:lvl>
    <w:lvl w:ilvl="3" w:tplc="0425000F" w:tentative="1">
      <w:start w:val="1"/>
      <w:numFmt w:val="decimal"/>
      <w:lvlText w:val="%4."/>
      <w:lvlJc w:val="left"/>
      <w:pPr>
        <w:ind w:left="3229" w:hanging="360"/>
      </w:pPr>
    </w:lvl>
    <w:lvl w:ilvl="4" w:tplc="04250019" w:tentative="1">
      <w:start w:val="1"/>
      <w:numFmt w:val="lowerLetter"/>
      <w:lvlText w:val="%5."/>
      <w:lvlJc w:val="left"/>
      <w:pPr>
        <w:ind w:left="3949" w:hanging="360"/>
      </w:pPr>
    </w:lvl>
    <w:lvl w:ilvl="5" w:tplc="0425001B" w:tentative="1">
      <w:start w:val="1"/>
      <w:numFmt w:val="lowerRoman"/>
      <w:lvlText w:val="%6."/>
      <w:lvlJc w:val="right"/>
      <w:pPr>
        <w:ind w:left="4669" w:hanging="180"/>
      </w:pPr>
    </w:lvl>
    <w:lvl w:ilvl="6" w:tplc="0425000F" w:tentative="1">
      <w:start w:val="1"/>
      <w:numFmt w:val="decimal"/>
      <w:lvlText w:val="%7."/>
      <w:lvlJc w:val="left"/>
      <w:pPr>
        <w:ind w:left="5389" w:hanging="360"/>
      </w:pPr>
    </w:lvl>
    <w:lvl w:ilvl="7" w:tplc="04250019" w:tentative="1">
      <w:start w:val="1"/>
      <w:numFmt w:val="lowerLetter"/>
      <w:lvlText w:val="%8."/>
      <w:lvlJc w:val="left"/>
      <w:pPr>
        <w:ind w:left="6109" w:hanging="360"/>
      </w:pPr>
    </w:lvl>
    <w:lvl w:ilvl="8" w:tplc="042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149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15"/>
    <w:rsid w:val="00004735"/>
    <w:rsid w:val="00007C08"/>
    <w:rsid w:val="00026187"/>
    <w:rsid w:val="00036E85"/>
    <w:rsid w:val="00044862"/>
    <w:rsid w:val="000474DC"/>
    <w:rsid w:val="000544BA"/>
    <w:rsid w:val="00060947"/>
    <w:rsid w:val="00077F1B"/>
    <w:rsid w:val="000913FC"/>
    <w:rsid w:val="00091566"/>
    <w:rsid w:val="000957D2"/>
    <w:rsid w:val="000A17B5"/>
    <w:rsid w:val="000B066C"/>
    <w:rsid w:val="000B7A59"/>
    <w:rsid w:val="000C146C"/>
    <w:rsid w:val="000C2E49"/>
    <w:rsid w:val="000C3434"/>
    <w:rsid w:val="000F07B8"/>
    <w:rsid w:val="000F0CEB"/>
    <w:rsid w:val="000F1462"/>
    <w:rsid w:val="001001A3"/>
    <w:rsid w:val="0010741C"/>
    <w:rsid w:val="00124999"/>
    <w:rsid w:val="00126A87"/>
    <w:rsid w:val="00127A79"/>
    <w:rsid w:val="0014061F"/>
    <w:rsid w:val="00141F90"/>
    <w:rsid w:val="001523BD"/>
    <w:rsid w:val="001775D0"/>
    <w:rsid w:val="001809E4"/>
    <w:rsid w:val="0018362C"/>
    <w:rsid w:val="00186E7A"/>
    <w:rsid w:val="001A796F"/>
    <w:rsid w:val="001A7D04"/>
    <w:rsid w:val="001C4C35"/>
    <w:rsid w:val="001D4CFB"/>
    <w:rsid w:val="001D77B9"/>
    <w:rsid w:val="001D7DE8"/>
    <w:rsid w:val="001F6312"/>
    <w:rsid w:val="001F6F66"/>
    <w:rsid w:val="001F7076"/>
    <w:rsid w:val="002008A2"/>
    <w:rsid w:val="00203EBD"/>
    <w:rsid w:val="00204159"/>
    <w:rsid w:val="00204B5D"/>
    <w:rsid w:val="002147C2"/>
    <w:rsid w:val="00230F37"/>
    <w:rsid w:val="0025144E"/>
    <w:rsid w:val="00252836"/>
    <w:rsid w:val="00252F15"/>
    <w:rsid w:val="002835BB"/>
    <w:rsid w:val="00290E79"/>
    <w:rsid w:val="00293449"/>
    <w:rsid w:val="002A3571"/>
    <w:rsid w:val="002D545E"/>
    <w:rsid w:val="002E6B74"/>
    <w:rsid w:val="002F254F"/>
    <w:rsid w:val="002F3F03"/>
    <w:rsid w:val="003128A3"/>
    <w:rsid w:val="003132CB"/>
    <w:rsid w:val="003341FC"/>
    <w:rsid w:val="0034400F"/>
    <w:rsid w:val="00344697"/>
    <w:rsid w:val="0034719C"/>
    <w:rsid w:val="00354059"/>
    <w:rsid w:val="0035557D"/>
    <w:rsid w:val="003616E5"/>
    <w:rsid w:val="003778A1"/>
    <w:rsid w:val="00394DCB"/>
    <w:rsid w:val="00396861"/>
    <w:rsid w:val="00396F9E"/>
    <w:rsid w:val="003A2F8A"/>
    <w:rsid w:val="003A5459"/>
    <w:rsid w:val="003B2A9C"/>
    <w:rsid w:val="003C7372"/>
    <w:rsid w:val="003D372D"/>
    <w:rsid w:val="003E1585"/>
    <w:rsid w:val="003E3886"/>
    <w:rsid w:val="00405DE4"/>
    <w:rsid w:val="004269FC"/>
    <w:rsid w:val="00434C0F"/>
    <w:rsid w:val="00435A13"/>
    <w:rsid w:val="0043613F"/>
    <w:rsid w:val="0044084D"/>
    <w:rsid w:val="00446F75"/>
    <w:rsid w:val="00454D97"/>
    <w:rsid w:val="00463E53"/>
    <w:rsid w:val="004713E8"/>
    <w:rsid w:val="00471902"/>
    <w:rsid w:val="00480D83"/>
    <w:rsid w:val="00483403"/>
    <w:rsid w:val="00492E62"/>
    <w:rsid w:val="004A4FD2"/>
    <w:rsid w:val="004B0EAD"/>
    <w:rsid w:val="004C1391"/>
    <w:rsid w:val="004F78B7"/>
    <w:rsid w:val="00501A18"/>
    <w:rsid w:val="00503EF0"/>
    <w:rsid w:val="005163AC"/>
    <w:rsid w:val="00530F52"/>
    <w:rsid w:val="00531789"/>
    <w:rsid w:val="005410EF"/>
    <w:rsid w:val="00546204"/>
    <w:rsid w:val="00551E24"/>
    <w:rsid w:val="00557534"/>
    <w:rsid w:val="00560A92"/>
    <w:rsid w:val="00564569"/>
    <w:rsid w:val="0059315F"/>
    <w:rsid w:val="005A4289"/>
    <w:rsid w:val="005B5CE1"/>
    <w:rsid w:val="005C69E5"/>
    <w:rsid w:val="005D7384"/>
    <w:rsid w:val="005E1D41"/>
    <w:rsid w:val="005E3AED"/>
    <w:rsid w:val="005E45BB"/>
    <w:rsid w:val="005F26FB"/>
    <w:rsid w:val="005F2A5E"/>
    <w:rsid w:val="00602834"/>
    <w:rsid w:val="006071FA"/>
    <w:rsid w:val="00621008"/>
    <w:rsid w:val="006522E1"/>
    <w:rsid w:val="0066462F"/>
    <w:rsid w:val="00680609"/>
    <w:rsid w:val="006878C6"/>
    <w:rsid w:val="0069438C"/>
    <w:rsid w:val="0069658D"/>
    <w:rsid w:val="006A01AC"/>
    <w:rsid w:val="006B619A"/>
    <w:rsid w:val="006D3DB5"/>
    <w:rsid w:val="006E16BD"/>
    <w:rsid w:val="006E5136"/>
    <w:rsid w:val="006F245F"/>
    <w:rsid w:val="006F28FE"/>
    <w:rsid w:val="006F3BB9"/>
    <w:rsid w:val="006F6024"/>
    <w:rsid w:val="006F66BE"/>
    <w:rsid w:val="006F72D7"/>
    <w:rsid w:val="00702570"/>
    <w:rsid w:val="007056E1"/>
    <w:rsid w:val="00713327"/>
    <w:rsid w:val="007320ED"/>
    <w:rsid w:val="0073623E"/>
    <w:rsid w:val="00742D7C"/>
    <w:rsid w:val="0075187B"/>
    <w:rsid w:val="0075695A"/>
    <w:rsid w:val="00765EE3"/>
    <w:rsid w:val="007670F2"/>
    <w:rsid w:val="00773175"/>
    <w:rsid w:val="007757CD"/>
    <w:rsid w:val="0079411C"/>
    <w:rsid w:val="007A0E6E"/>
    <w:rsid w:val="007A1DE8"/>
    <w:rsid w:val="007A20DF"/>
    <w:rsid w:val="007C47AB"/>
    <w:rsid w:val="007D1A16"/>
    <w:rsid w:val="007D54FC"/>
    <w:rsid w:val="007D79D4"/>
    <w:rsid w:val="00821D1B"/>
    <w:rsid w:val="00821F58"/>
    <w:rsid w:val="00835858"/>
    <w:rsid w:val="00851D67"/>
    <w:rsid w:val="00862EDB"/>
    <w:rsid w:val="00875B32"/>
    <w:rsid w:val="00891193"/>
    <w:rsid w:val="008919F2"/>
    <w:rsid w:val="00892B3A"/>
    <w:rsid w:val="00896993"/>
    <w:rsid w:val="008B041F"/>
    <w:rsid w:val="008B270E"/>
    <w:rsid w:val="008C35B6"/>
    <w:rsid w:val="008D4634"/>
    <w:rsid w:val="008D7E18"/>
    <w:rsid w:val="008F0B50"/>
    <w:rsid w:val="008F2857"/>
    <w:rsid w:val="008F63D4"/>
    <w:rsid w:val="008F720B"/>
    <w:rsid w:val="00915C2F"/>
    <w:rsid w:val="0091786B"/>
    <w:rsid w:val="00920CFB"/>
    <w:rsid w:val="0093402D"/>
    <w:rsid w:val="009370A4"/>
    <w:rsid w:val="00937C9C"/>
    <w:rsid w:val="0097293A"/>
    <w:rsid w:val="009762B9"/>
    <w:rsid w:val="00984442"/>
    <w:rsid w:val="009B5C48"/>
    <w:rsid w:val="009C0A85"/>
    <w:rsid w:val="009C4B54"/>
    <w:rsid w:val="009E06E8"/>
    <w:rsid w:val="009E3E87"/>
    <w:rsid w:val="009E7F4A"/>
    <w:rsid w:val="009F6C26"/>
    <w:rsid w:val="00A10E66"/>
    <w:rsid w:val="00A1244E"/>
    <w:rsid w:val="00A13FDE"/>
    <w:rsid w:val="00A167B6"/>
    <w:rsid w:val="00A20D72"/>
    <w:rsid w:val="00A25B16"/>
    <w:rsid w:val="00A84BAA"/>
    <w:rsid w:val="00A87B91"/>
    <w:rsid w:val="00AA6826"/>
    <w:rsid w:val="00AB745C"/>
    <w:rsid w:val="00AC4752"/>
    <w:rsid w:val="00AD2EA7"/>
    <w:rsid w:val="00AE02A8"/>
    <w:rsid w:val="00AF39D5"/>
    <w:rsid w:val="00B00266"/>
    <w:rsid w:val="00B01640"/>
    <w:rsid w:val="00B0499C"/>
    <w:rsid w:val="00B105BB"/>
    <w:rsid w:val="00B16A89"/>
    <w:rsid w:val="00B2505E"/>
    <w:rsid w:val="00B30917"/>
    <w:rsid w:val="00B53317"/>
    <w:rsid w:val="00B70D85"/>
    <w:rsid w:val="00B82C79"/>
    <w:rsid w:val="00B83236"/>
    <w:rsid w:val="00B952E2"/>
    <w:rsid w:val="00BB0D66"/>
    <w:rsid w:val="00BC1A62"/>
    <w:rsid w:val="00BD078E"/>
    <w:rsid w:val="00BD3CCF"/>
    <w:rsid w:val="00BE0CC9"/>
    <w:rsid w:val="00BE4B76"/>
    <w:rsid w:val="00BF4D7C"/>
    <w:rsid w:val="00C24F66"/>
    <w:rsid w:val="00C27B07"/>
    <w:rsid w:val="00C41FC5"/>
    <w:rsid w:val="00C5652E"/>
    <w:rsid w:val="00C74577"/>
    <w:rsid w:val="00C83346"/>
    <w:rsid w:val="00C9526A"/>
    <w:rsid w:val="00CA1829"/>
    <w:rsid w:val="00CA583B"/>
    <w:rsid w:val="00CA5F0B"/>
    <w:rsid w:val="00CA6E49"/>
    <w:rsid w:val="00CB327D"/>
    <w:rsid w:val="00CB7C1F"/>
    <w:rsid w:val="00CD50B6"/>
    <w:rsid w:val="00CD6882"/>
    <w:rsid w:val="00CD6C50"/>
    <w:rsid w:val="00CF0309"/>
    <w:rsid w:val="00CF2B77"/>
    <w:rsid w:val="00CF32A7"/>
    <w:rsid w:val="00CF4303"/>
    <w:rsid w:val="00D01FE7"/>
    <w:rsid w:val="00D264CC"/>
    <w:rsid w:val="00D350B6"/>
    <w:rsid w:val="00D40650"/>
    <w:rsid w:val="00D5732A"/>
    <w:rsid w:val="00D70F39"/>
    <w:rsid w:val="00D74153"/>
    <w:rsid w:val="00DC1BFD"/>
    <w:rsid w:val="00DD1708"/>
    <w:rsid w:val="00DD580A"/>
    <w:rsid w:val="00DE73FD"/>
    <w:rsid w:val="00DF44DF"/>
    <w:rsid w:val="00E01EA0"/>
    <w:rsid w:val="00E023F6"/>
    <w:rsid w:val="00E03DBB"/>
    <w:rsid w:val="00E32B48"/>
    <w:rsid w:val="00E379C4"/>
    <w:rsid w:val="00E44FF4"/>
    <w:rsid w:val="00E60A55"/>
    <w:rsid w:val="00E76BEF"/>
    <w:rsid w:val="00EC31E9"/>
    <w:rsid w:val="00ED7ABD"/>
    <w:rsid w:val="00EE4516"/>
    <w:rsid w:val="00EE6FCA"/>
    <w:rsid w:val="00F41C0F"/>
    <w:rsid w:val="00F50E7E"/>
    <w:rsid w:val="00F61C8F"/>
    <w:rsid w:val="00F8697B"/>
    <w:rsid w:val="00F9364A"/>
    <w:rsid w:val="00F9645B"/>
    <w:rsid w:val="00F9773D"/>
    <w:rsid w:val="00FD5F7A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6B33A0"/>
  <w15:chartTrackingRefBased/>
  <w15:docId w15:val="{E061CE35-DC14-457F-AE3F-E7F8C116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y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ist">
    <w:name w:val="List"/>
    <w:basedOn w:val="Normal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l"/>
    <w:rsid w:val="00D40650"/>
    <w:pPr>
      <w:suppressLineNumbers/>
    </w:pPr>
  </w:style>
  <w:style w:type="character" w:customStyle="1" w:styleId="HeaderChar">
    <w:name w:val="Header Char"/>
    <w:link w:val="Head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Heading4Char">
    <w:name w:val="Heading 4 Char"/>
    <w:link w:val="Heading4"/>
    <w:rsid w:val="00DF44DF"/>
    <w:rPr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link w:val="Heading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link w:val="Heading6"/>
    <w:rsid w:val="00DF44DF"/>
    <w:rPr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link w:val="Heading7"/>
    <w:rsid w:val="00DF44DF"/>
    <w:rPr>
      <w:color w:val="000000"/>
      <w:sz w:val="24"/>
      <w:szCs w:val="24"/>
      <w:u w:color="000000"/>
    </w:rPr>
  </w:style>
  <w:style w:type="character" w:customStyle="1" w:styleId="Heading8Char">
    <w:name w:val="Heading 8 Char"/>
    <w:link w:val="Heading8"/>
    <w:rsid w:val="00DF44DF"/>
    <w:rPr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link w:val="Heading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ist2">
    <w:name w:val="List 2"/>
    <w:basedOn w:val="Normal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835858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Adressaat">
    <w:name w:val="Adressaat"/>
    <w:autoRedefine/>
    <w:qFormat/>
    <w:rsid w:val="00835858"/>
    <w:rPr>
      <w:rFonts w:eastAsia="SimSun"/>
      <w:kern w:val="24"/>
      <w:sz w:val="24"/>
      <w:szCs w:val="24"/>
      <w:lang w:eastAsia="zh-CN" w:bidi="hi-IN"/>
    </w:rPr>
  </w:style>
  <w:style w:type="paragraph" w:customStyle="1" w:styleId="Pealkiri1">
    <w:name w:val="Pealkiri1"/>
    <w:autoRedefine/>
    <w:qFormat/>
    <w:rsid w:val="00851D67"/>
    <w:pPr>
      <w:spacing w:after="100" w:afterAutospacing="1"/>
      <w:jc w:val="center"/>
    </w:pPr>
    <w:rPr>
      <w:rFonts w:eastAsia="SimSun"/>
      <w:b/>
      <w:kern w:val="1"/>
      <w:sz w:val="32"/>
      <w:szCs w:val="32"/>
      <w:lang w:eastAsia="zh-CN" w:bidi="hi-IN"/>
    </w:rPr>
  </w:style>
  <w:style w:type="paragraph" w:customStyle="1" w:styleId="Snum">
    <w:name w:val="Sõnum"/>
    <w:autoRedefine/>
    <w:qFormat/>
    <w:rsid w:val="00141F90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6A01AC"/>
    <w:rPr>
      <w:rFonts w:ascii="Tahoma" w:eastAsia="SimSun" w:hAnsi="Tahoma" w:cs="Mangal"/>
      <w:kern w:val="1"/>
      <w:sz w:val="16"/>
      <w:szCs w:val="14"/>
      <w:lang w:eastAsia="zh-CN" w:bidi="hi-IN"/>
    </w:rPr>
  </w:style>
  <w:style w:type="table" w:styleId="TableGrid">
    <w:name w:val="Table Grid"/>
    <w:basedOn w:val="TableNormal"/>
    <w:uiPriority w:val="59"/>
    <w:rsid w:val="00EE4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1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le\Desktop\LHV\vormid%20jms\m_kiri_tnr_EV10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D0D151C8211945BA70C3FC5B712B0C" ma:contentTypeVersion="7" ma:contentTypeDescription="Create a new document." ma:contentTypeScope="" ma:versionID="de30b157103b5be3deb1f961edc84481">
  <xsd:schema xmlns:xsd="http://www.w3.org/2001/XMLSchema" xmlns:xs="http://www.w3.org/2001/XMLSchema" xmlns:p="http://schemas.microsoft.com/office/2006/metadata/properties" xmlns:ns3="69e1eca5-97c4-475c-b5e2-b0d5a5763cc7" targetNamespace="http://schemas.microsoft.com/office/2006/metadata/properties" ma:root="true" ma:fieldsID="08b2894beb60eb613cb28e0466b97287" ns3:_="">
    <xsd:import namespace="69e1eca5-97c4-475c-b5e2-b0d5a5763c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1eca5-97c4-475c-b5e2-b0d5a5763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6AF2FC-0078-4542-B142-02E0C4A1EB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2D456B-23A5-4195-8DD0-5737F2943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1eca5-97c4-475c-b5e2-b0d5a5763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4DCF3F-87D3-4B93-A25D-B8547A2C7D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6B1511-CBD8-437C-8E75-17CE4B17DB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m_kiri_tnr_EV100.dotx</Template>
  <TotalTime>203</TotalTime>
  <Pages>2</Pages>
  <Words>295</Words>
  <Characters>1715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Riigikantselei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</dc:creator>
  <cp:keywords/>
  <cp:lastModifiedBy>Ado Pallase</cp:lastModifiedBy>
  <cp:revision>113</cp:revision>
  <cp:lastPrinted>2018-04-19T12:28:00Z</cp:lastPrinted>
  <dcterms:created xsi:type="dcterms:W3CDTF">2020-04-27T13:29:00Z</dcterms:created>
  <dcterms:modified xsi:type="dcterms:W3CDTF">2026-08-27T12:01:00Z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0x0101008BD0D151C8211945BA70C3FC5B712B0C</vt:lpwstr>
  </property>
</Properties>
</file>